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F7C" w:rsidRPr="00E84E6B" w:rsidRDefault="00C10F7C" w:rsidP="00F1263F">
      <w:pPr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4А класс</w:t>
      </w:r>
      <w:r w:rsidRPr="00F1263F">
        <w:rPr>
          <w:sz w:val="28"/>
          <w:szCs w:val="28"/>
        </w:rPr>
        <w:t xml:space="preserve"> </w:t>
      </w:r>
    </w:p>
    <w:p w:rsidR="00C10F7C" w:rsidRPr="0017328A" w:rsidRDefault="00C10F7C" w:rsidP="00F1263F">
      <w:pPr>
        <w:pStyle w:val="ListParagraph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Занятие в  рамках краткосрочной дополнительной общеобразовательной</w:t>
      </w:r>
      <w:r w:rsidRPr="00D859A2">
        <w:rPr>
          <w:b/>
          <w:bCs/>
          <w:sz w:val="28"/>
          <w:szCs w:val="28"/>
        </w:rPr>
        <w:t xml:space="preserve"> общеразвивающ</w:t>
      </w:r>
      <w:r>
        <w:rPr>
          <w:b/>
          <w:bCs/>
          <w:sz w:val="28"/>
          <w:szCs w:val="28"/>
        </w:rPr>
        <w:t>ей</w:t>
      </w:r>
      <w:r w:rsidRPr="00D859A2">
        <w:rPr>
          <w:b/>
          <w:bCs/>
          <w:sz w:val="28"/>
          <w:szCs w:val="28"/>
        </w:rPr>
        <w:t xml:space="preserve"> программ</w:t>
      </w:r>
      <w:r>
        <w:rPr>
          <w:b/>
          <w:bCs/>
          <w:sz w:val="28"/>
          <w:szCs w:val="28"/>
        </w:rPr>
        <w:t>ы</w:t>
      </w:r>
      <w:r w:rsidRPr="00D859A2">
        <w:rPr>
          <w:b/>
          <w:bCs/>
          <w:sz w:val="28"/>
          <w:szCs w:val="28"/>
        </w:rPr>
        <w:t xml:space="preserve"> </w:t>
      </w:r>
      <w:r w:rsidRPr="00497402">
        <w:rPr>
          <w:b/>
          <w:bCs/>
          <w:sz w:val="28"/>
          <w:szCs w:val="28"/>
        </w:rPr>
        <w:t xml:space="preserve"> «Здравствуй, лето!»</w:t>
      </w:r>
    </w:p>
    <w:p w:rsidR="00C10F7C" w:rsidRPr="00F1263F" w:rsidRDefault="00C10F7C" w:rsidP="00F1263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</w:t>
      </w:r>
      <w:r w:rsidRPr="00F1263F">
        <w:rPr>
          <w:rFonts w:ascii="Times New Roman" w:hAnsi="Times New Roman"/>
          <w:b/>
          <w:sz w:val="28"/>
          <w:szCs w:val="28"/>
        </w:rPr>
        <w:t>Портрет А.С.Пушкина, выполненный в технике пластилинографии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10F7C" w:rsidRDefault="00C10F7C" w:rsidP="00F1263F">
      <w:pPr>
        <w:spacing w:after="0" w:line="240" w:lineRule="auto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F1263F">
        <w:rPr>
          <w:rFonts w:ascii="Times New Roman" w:hAnsi="Times New Roman"/>
          <w:sz w:val="28"/>
          <w:szCs w:val="28"/>
          <w:shd w:val="clear" w:color="auto" w:fill="FFFFFF"/>
        </w:rPr>
        <w:t xml:space="preserve">6 июня родился Александр Сергеевич Пушкин. Обычно в этот день все вспоминают произведения великого русского поэта. </w:t>
      </w:r>
    </w:p>
    <w:p w:rsidR="00C10F7C" w:rsidRDefault="00C10F7C" w:rsidP="00F1263F">
      <w:pPr>
        <w:spacing w:after="0" w:line="240" w:lineRule="auto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F1263F">
        <w:rPr>
          <w:rFonts w:ascii="Times New Roman" w:hAnsi="Times New Roman"/>
          <w:sz w:val="28"/>
          <w:szCs w:val="28"/>
          <w:shd w:val="clear" w:color="auto" w:fill="FFFFFF"/>
        </w:rPr>
        <w:t xml:space="preserve">Мы с Вами тоже не останемся в стороне. Предлагаю вспомнить, какие произведения Вы знаете, найти новые. После этого выберите, выучите стихотворение, запишите видео, где читаете его с интонацией, и отправьте ответным сообщением. Но это ещё не всё... </w:t>
      </w:r>
    </w:p>
    <w:p w:rsidR="00C10F7C" w:rsidRDefault="00C10F7C" w:rsidP="00F1263F">
      <w:pPr>
        <w:spacing w:after="0" w:line="240" w:lineRule="auto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F1263F">
        <w:rPr>
          <w:rFonts w:ascii="Times New Roman" w:hAnsi="Times New Roman"/>
          <w:sz w:val="28"/>
          <w:szCs w:val="28"/>
          <w:shd w:val="clear" w:color="auto" w:fill="FFFFFF"/>
        </w:rPr>
        <w:t xml:space="preserve">Вы можете проявить себя не только в выразительном чтении наизусть стихотворения А.С. Пушкина, но и в художественном мастерстве и в умении создавать поделку. Помимо стихотворения, Вы можете нарисовать иллюстрацию к произведению поэта, сделать его портрет в технике пластилинографии. </w:t>
      </w:r>
    </w:p>
    <w:p w:rsidR="00C10F7C" w:rsidRPr="00F1263F" w:rsidRDefault="00C10F7C" w:rsidP="00F1263F">
      <w:pPr>
        <w:spacing w:after="0" w:line="240" w:lineRule="auto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F1263F">
        <w:rPr>
          <w:rFonts w:ascii="Times New Roman" w:hAnsi="Times New Roman"/>
          <w:sz w:val="28"/>
          <w:szCs w:val="28"/>
          <w:shd w:val="clear" w:color="auto" w:fill="FFFFFF"/>
        </w:rPr>
        <w:t>Свою творческую работу тоже присылайте ответным сообщением. Прикрепляю файл с описанием изготовления портрета. Свои работы (видео, рисунки, фото получившегося портрета) присылайте до 04.06.2020г. Желаю творческих успехов! Самые активные участники наших творческих дистанционных мероприятий будут обязательно отмечены!</w:t>
      </w:r>
    </w:p>
    <w:p w:rsidR="00C10F7C" w:rsidRDefault="00C10F7C" w:rsidP="0001629C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Распечатайте портрет Пушкина размером А-4,приклейте его на лист картона.</w:t>
      </w:r>
    </w:p>
    <w:p w:rsidR="00C10F7C" w:rsidRDefault="00C10F7C" w:rsidP="008B7097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Подготовьте пластилин чёрного цвета. Задача проста, но потребует усидчивости. Нужно скатывать из пластилина тоненькие колбаски и укладывать их по нарисованным линиям.  Колбаски должны быть примерно одинаковой толщины. Понемногу, полоска за полоской заполняем все штрихи портрета. </w:t>
      </w:r>
    </w:p>
    <w:p w:rsidR="00C10F7C" w:rsidRDefault="00C10F7C" w:rsidP="008B7097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Вас должна получиться такая работа. Успехов!</w:t>
      </w:r>
    </w:p>
    <w:p w:rsidR="00C10F7C" w:rsidRDefault="00C10F7C" w:rsidP="008B7097">
      <w:pPr>
        <w:ind w:firstLine="567"/>
        <w:rPr>
          <w:rFonts w:ascii="Times New Roman" w:hAnsi="Times New Roman"/>
          <w:sz w:val="28"/>
          <w:szCs w:val="28"/>
        </w:rPr>
      </w:pPr>
      <w:r w:rsidRPr="00E9167A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портрет Пушкина из пластилина.jpg" style="width:360.75pt;height:466.5pt;visibility:visible">
            <v:imagedata r:id="rId4" o:title="" cropbottom="2026f"/>
          </v:shape>
        </w:pict>
      </w:r>
    </w:p>
    <w:p w:rsidR="00C10F7C" w:rsidRDefault="00C10F7C" w:rsidP="008B7097">
      <w:pPr>
        <w:ind w:firstLine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26" type="#_x0000_t75" style="position:absolute;left:0;text-align:left;margin-left:22.05pt;margin-top:18pt;width:552pt;height:796.5pt;z-index:-251660288;visibility:visible;mso-wrap-distance-left:0;mso-wrap-distance-right:0;mso-position-horizontal-relative:page;mso-position-vertical-relative:page" wrapcoords="-29 0 -29 21580 21600 21580 21600 0 -29 0">
            <v:imagedata r:id="rId5" o:title="" blacklevel="6554f"/>
            <w10:wrap type="tight" anchorx="page" anchory="page"/>
          </v:shape>
        </w:pict>
      </w:r>
    </w:p>
    <w:p w:rsidR="00C10F7C" w:rsidRDefault="00C10F7C" w:rsidP="002B2DF2">
      <w:pPr>
        <w:tabs>
          <w:tab w:val="left" w:pos="20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10F7C" w:rsidRDefault="00C10F7C" w:rsidP="00F40089">
      <w:pPr>
        <w:tabs>
          <w:tab w:val="left" w:pos="202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работы!</w:t>
      </w:r>
    </w:p>
    <w:p w:rsidR="00C10F7C" w:rsidRDefault="00C10F7C" w:rsidP="002B2DF2">
      <w:pPr>
        <w:tabs>
          <w:tab w:val="left" w:pos="202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margin-left:9pt;margin-top:23.95pt;width:414.95pt;height:676.5pt;z-index:-251659264" wrapcoords="-38 0 -38 21579 21600 21579 21600 0 -38 0">
            <v:imagedata r:id="rId6" o:title="" croptop="5451f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>Плехун Матвей</w:t>
      </w:r>
    </w:p>
    <w:p w:rsidR="00C10F7C" w:rsidRDefault="00C10F7C" w:rsidP="002B2DF2">
      <w:pPr>
        <w:tabs>
          <w:tab w:val="left" w:pos="2025"/>
        </w:tabs>
        <w:rPr>
          <w:rFonts w:ascii="Times New Roman" w:hAnsi="Times New Roman"/>
          <w:sz w:val="28"/>
          <w:szCs w:val="28"/>
        </w:rPr>
      </w:pPr>
    </w:p>
    <w:p w:rsidR="00C10F7C" w:rsidRDefault="00C10F7C" w:rsidP="002B2DF2">
      <w:pPr>
        <w:tabs>
          <w:tab w:val="left" w:pos="2025"/>
        </w:tabs>
        <w:rPr>
          <w:rFonts w:ascii="Times New Roman" w:hAnsi="Times New Roman"/>
          <w:sz w:val="28"/>
          <w:szCs w:val="28"/>
        </w:rPr>
      </w:pPr>
    </w:p>
    <w:p w:rsidR="00C10F7C" w:rsidRDefault="00C10F7C" w:rsidP="002B2DF2">
      <w:pPr>
        <w:tabs>
          <w:tab w:val="left" w:pos="20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10F7C" w:rsidRDefault="00C10F7C" w:rsidP="002B2DF2">
      <w:pPr>
        <w:tabs>
          <w:tab w:val="left" w:pos="202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margin-left:-36pt;margin-top:25.5pt;width:501.95pt;height:702pt;z-index:-251657216" wrapcoords="-38 0 -38 21579 21600 21579 21600 0 -38 0">
            <v:imagedata r:id="rId7" o:title="" croptop="7786f" cropbottom="9474f" cropleft="4154f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>Голубева Полина</w:t>
      </w:r>
      <w:r>
        <w:rPr>
          <w:rFonts w:ascii="Times New Roman" w:hAnsi="Times New Roman"/>
          <w:sz w:val="28"/>
          <w:szCs w:val="28"/>
        </w:rPr>
        <w:br w:type="page"/>
      </w:r>
      <w:r>
        <w:rPr>
          <w:noProof/>
          <w:lang w:eastAsia="ru-RU"/>
        </w:rPr>
        <w:pict>
          <v:shape id="_x0000_s1029" type="#_x0000_t75" style="position:absolute;margin-left:-36pt;margin-top:18pt;width:526.5pt;height:702pt;z-index:-251658240" wrapcoords="-35 0 -35 21554 21600 21554 21600 0 -35 0">
            <v:imagedata r:id="rId8" o:title=""/>
            <w10:wrap type="tight"/>
          </v:shape>
        </w:pict>
      </w:r>
    </w:p>
    <w:sectPr w:rsidR="00C10F7C" w:rsidSect="00F1263F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7097"/>
    <w:rsid w:val="0001629C"/>
    <w:rsid w:val="000879FA"/>
    <w:rsid w:val="0017328A"/>
    <w:rsid w:val="002B2DF2"/>
    <w:rsid w:val="00404370"/>
    <w:rsid w:val="00431AF8"/>
    <w:rsid w:val="00497402"/>
    <w:rsid w:val="00602F71"/>
    <w:rsid w:val="008B7097"/>
    <w:rsid w:val="008D537B"/>
    <w:rsid w:val="00A103EF"/>
    <w:rsid w:val="00B67AE1"/>
    <w:rsid w:val="00BE5994"/>
    <w:rsid w:val="00C10F7C"/>
    <w:rsid w:val="00D859A2"/>
    <w:rsid w:val="00E84E6B"/>
    <w:rsid w:val="00E9167A"/>
    <w:rsid w:val="00EB70B6"/>
    <w:rsid w:val="00F1263F"/>
    <w:rsid w:val="00F40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F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B2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2D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12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6</Pages>
  <Words>241</Words>
  <Characters>1375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ВОСХОД2</cp:lastModifiedBy>
  <cp:revision>2</cp:revision>
  <dcterms:created xsi:type="dcterms:W3CDTF">2020-05-30T14:34:00Z</dcterms:created>
  <dcterms:modified xsi:type="dcterms:W3CDTF">2020-06-07T11:14:00Z</dcterms:modified>
</cp:coreProperties>
</file>